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8AB" w:rsidRPr="008C65F6" w:rsidRDefault="008C65F6" w:rsidP="008C65F6">
      <w:pPr>
        <w:tabs>
          <w:tab w:val="clear" w:pos="8222"/>
          <w:tab w:val="right" w:pos="8789"/>
        </w:tabs>
        <w:spacing w:line="240" w:lineRule="auto"/>
        <w:ind w:right="-1"/>
        <w:jc w:val="left"/>
        <w:rPr>
          <w:rFonts w:ascii="Arial Narrow" w:hAnsi="Arial Narrow"/>
          <w:spacing w:val="20"/>
          <w:sz w:val="24"/>
          <w:szCs w:val="24"/>
        </w:rPr>
      </w:pPr>
      <w:r>
        <w:rPr>
          <w:rFonts w:ascii="Arial Narrow" w:hAnsi="Arial Narrow"/>
          <w:spacing w:val="20"/>
          <w:sz w:val="24"/>
          <w:szCs w:val="24"/>
        </w:rPr>
        <w:t xml:space="preserve">Al </w:t>
      </w:r>
      <w:r w:rsidR="006968AB" w:rsidRPr="008C65F6">
        <w:rPr>
          <w:rFonts w:ascii="Arial Narrow" w:hAnsi="Arial Narrow"/>
          <w:spacing w:val="20"/>
          <w:sz w:val="24"/>
          <w:szCs w:val="24"/>
        </w:rPr>
        <w:t>TRIBUNALE DI MASSA</w:t>
      </w:r>
    </w:p>
    <w:p w:rsidR="006968AB" w:rsidRDefault="00E94316" w:rsidP="008C65F6">
      <w:pPr>
        <w:spacing w:line="240" w:lineRule="auto"/>
        <w:jc w:val="left"/>
        <w:rPr>
          <w:rFonts w:ascii="Arial Narrow" w:hAnsi="Arial Narrow"/>
          <w:sz w:val="24"/>
          <w:szCs w:val="24"/>
        </w:rPr>
      </w:pPr>
      <w:r w:rsidRPr="008C65F6">
        <w:rPr>
          <w:rFonts w:ascii="Arial Narrow" w:hAnsi="Arial Narrow"/>
          <w:sz w:val="24"/>
          <w:szCs w:val="24"/>
        </w:rPr>
        <w:t>Cancelleria Esecuzioni Mobiliari</w:t>
      </w:r>
    </w:p>
    <w:p w:rsidR="00450137" w:rsidRDefault="00450137" w:rsidP="008C65F6">
      <w:pPr>
        <w:spacing w:line="240" w:lineRule="auto"/>
        <w:jc w:val="left"/>
        <w:rPr>
          <w:rFonts w:ascii="Arial Narrow" w:hAnsi="Arial Narrow"/>
          <w:sz w:val="24"/>
          <w:szCs w:val="24"/>
        </w:rPr>
      </w:pPr>
    </w:p>
    <w:p w:rsidR="00450137" w:rsidRDefault="00450137" w:rsidP="008C65F6">
      <w:pPr>
        <w:spacing w:line="240" w:lineRule="auto"/>
        <w:jc w:val="left"/>
        <w:rPr>
          <w:rFonts w:ascii="Arial Narrow" w:hAnsi="Arial Narrow"/>
          <w:sz w:val="24"/>
          <w:szCs w:val="24"/>
        </w:rPr>
      </w:pPr>
    </w:p>
    <w:p w:rsidR="00450137" w:rsidRDefault="00450137" w:rsidP="008C65F6">
      <w:pPr>
        <w:spacing w:line="240" w:lineRule="auto"/>
        <w:jc w:val="left"/>
        <w:rPr>
          <w:rFonts w:ascii="Arial Narrow" w:hAnsi="Arial Narrow"/>
          <w:sz w:val="24"/>
          <w:szCs w:val="24"/>
        </w:rPr>
      </w:pPr>
    </w:p>
    <w:p w:rsidR="00450137" w:rsidRPr="00D01A65" w:rsidRDefault="00450137" w:rsidP="00450137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D01A65">
        <w:rPr>
          <w:rFonts w:ascii="Arial Narrow" w:hAnsi="Arial Narrow"/>
          <w:b/>
          <w:sz w:val="24"/>
          <w:szCs w:val="24"/>
        </w:rPr>
        <w:t>ISTANZA PER RILASCIO CERTIFICATO DI PENDENZA PROCEDURE ESECUTIVE MOBILIARI</w:t>
      </w:r>
    </w:p>
    <w:p w:rsidR="00BC0162" w:rsidRDefault="00BC0162">
      <w:pPr>
        <w:jc w:val="center"/>
        <w:rPr>
          <w:szCs w:val="28"/>
        </w:rPr>
      </w:pPr>
    </w:p>
    <w:p w:rsidR="00450137" w:rsidRPr="00450137" w:rsidRDefault="00450137">
      <w:pPr>
        <w:jc w:val="center"/>
        <w:rPr>
          <w:szCs w:val="28"/>
        </w:rPr>
      </w:pPr>
    </w:p>
    <w:p w:rsidR="00C71DF5" w:rsidRDefault="001F35C1" w:rsidP="001F35C1">
      <w:pPr>
        <w:jc w:val="lef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La</w:t>
      </w:r>
      <w:r w:rsidR="00D10068">
        <w:rPr>
          <w:rFonts w:ascii="Arial Narrow" w:hAnsi="Arial Narrow"/>
          <w:sz w:val="24"/>
          <w:szCs w:val="24"/>
        </w:rPr>
        <w:t>/Il</w:t>
      </w:r>
      <w:r w:rsidR="006968AB" w:rsidRPr="003B0961">
        <w:rPr>
          <w:rFonts w:ascii="Arial Narrow" w:hAnsi="Arial Narrow"/>
          <w:sz w:val="24"/>
          <w:szCs w:val="24"/>
        </w:rPr>
        <w:t xml:space="preserve"> </w:t>
      </w:r>
      <w:r w:rsidR="00D10068">
        <w:rPr>
          <w:rFonts w:ascii="Arial Narrow" w:hAnsi="Arial Narrow"/>
          <w:sz w:val="24"/>
          <w:szCs w:val="24"/>
        </w:rPr>
        <w:t>sottoscritta/o</w:t>
      </w:r>
      <w:r w:rsidR="009361A2" w:rsidRPr="003B0961">
        <w:rPr>
          <w:rFonts w:ascii="Arial Narrow" w:hAnsi="Arial Narrow"/>
          <w:sz w:val="24"/>
          <w:szCs w:val="24"/>
        </w:rPr>
        <w:t xml:space="preserve"> </w:t>
      </w:r>
    </w:p>
    <w:p w:rsidR="00A51EDD" w:rsidRDefault="001F35C1" w:rsidP="001F35C1">
      <w:pPr>
        <w:jc w:val="lef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</w:t>
      </w:r>
      <w:r w:rsidR="00D10068">
        <w:rPr>
          <w:rFonts w:ascii="Arial Narrow" w:hAnsi="Arial Narrow"/>
          <w:sz w:val="24"/>
          <w:szCs w:val="24"/>
        </w:rPr>
        <w:t>ata/o</w:t>
      </w:r>
      <w:r w:rsidR="00C71DF5">
        <w:rPr>
          <w:rFonts w:ascii="Arial Narrow" w:hAnsi="Arial Narrow"/>
          <w:sz w:val="24"/>
          <w:szCs w:val="24"/>
        </w:rPr>
        <w:t xml:space="preserve"> a</w:t>
      </w:r>
    </w:p>
    <w:p w:rsidR="001F35C1" w:rsidRDefault="001F35C1" w:rsidP="001F35C1">
      <w:pPr>
        <w:jc w:val="lef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Il</w:t>
      </w:r>
    </w:p>
    <w:p w:rsidR="001F35C1" w:rsidRDefault="001F35C1" w:rsidP="001F35C1">
      <w:pPr>
        <w:jc w:val="lef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Residente a </w:t>
      </w:r>
    </w:p>
    <w:p w:rsidR="001F35C1" w:rsidRDefault="001F35C1" w:rsidP="001F35C1">
      <w:pPr>
        <w:jc w:val="lef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C.F.</w:t>
      </w:r>
    </w:p>
    <w:p w:rsidR="001F35C1" w:rsidRDefault="001F35C1" w:rsidP="001F35C1">
      <w:pPr>
        <w:jc w:val="left"/>
        <w:rPr>
          <w:rFonts w:ascii="Arial Narrow" w:hAnsi="Arial Narrow"/>
          <w:sz w:val="24"/>
          <w:szCs w:val="24"/>
        </w:rPr>
      </w:pPr>
    </w:p>
    <w:p w:rsidR="001F35C1" w:rsidRDefault="00937B3C" w:rsidP="00937B3C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CHIEDE</w:t>
      </w:r>
    </w:p>
    <w:p w:rsidR="00937B3C" w:rsidRDefault="00937B3C" w:rsidP="00937B3C">
      <w:pPr>
        <w:rPr>
          <w:rFonts w:ascii="Arial Narrow" w:hAnsi="Arial Narrow"/>
          <w:sz w:val="24"/>
          <w:szCs w:val="24"/>
        </w:rPr>
      </w:pPr>
    </w:p>
    <w:p w:rsidR="00937B3C" w:rsidRDefault="00937B3C" w:rsidP="00937B3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Il rilascio con/senza urgenza del certificato attestante l’eventuale pendenza di procedure esecutive mobiliari a proprio carico.</w:t>
      </w:r>
    </w:p>
    <w:p w:rsidR="00937B3C" w:rsidRDefault="00937B3C" w:rsidP="00937B3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 tal fine allega:</w:t>
      </w:r>
    </w:p>
    <w:p w:rsidR="00937B3C" w:rsidRDefault="00937B3C" w:rsidP="00937B3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-</w:t>
      </w:r>
    </w:p>
    <w:p w:rsidR="00937B3C" w:rsidRPr="003B0961" w:rsidRDefault="00937B3C" w:rsidP="00937B3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-</w:t>
      </w:r>
    </w:p>
    <w:p w:rsidR="0094481E" w:rsidRDefault="0094481E" w:rsidP="0094481E">
      <w:pPr>
        <w:spacing w:line="240" w:lineRule="auto"/>
        <w:rPr>
          <w:rFonts w:ascii="Arial Narrow" w:hAnsi="Arial Narrow"/>
          <w:b/>
          <w:sz w:val="24"/>
          <w:szCs w:val="24"/>
        </w:rPr>
      </w:pPr>
    </w:p>
    <w:p w:rsidR="00450137" w:rsidRDefault="00450137" w:rsidP="0094481E">
      <w:pPr>
        <w:spacing w:line="240" w:lineRule="auto"/>
        <w:rPr>
          <w:rFonts w:ascii="Arial Narrow" w:hAnsi="Arial Narrow"/>
          <w:b/>
          <w:sz w:val="24"/>
          <w:szCs w:val="24"/>
        </w:rPr>
      </w:pPr>
    </w:p>
    <w:p w:rsidR="0094481E" w:rsidRDefault="0094481E" w:rsidP="0094481E">
      <w:pPr>
        <w:spacing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</w:t>
      </w:r>
      <w:r w:rsidR="003D282B">
        <w:rPr>
          <w:rFonts w:ascii="Arial Narrow" w:hAnsi="Arial Narrow"/>
          <w:sz w:val="24"/>
          <w:szCs w:val="24"/>
        </w:rPr>
        <w:t xml:space="preserve">ASSA </w:t>
      </w:r>
      <w:r w:rsidR="00937B3C">
        <w:rPr>
          <w:rFonts w:ascii="Arial Narrow" w:hAnsi="Arial Narrow"/>
          <w:sz w:val="24"/>
          <w:szCs w:val="24"/>
        </w:rPr>
        <w:fldChar w:fldCharType="begin"/>
      </w:r>
      <w:r w:rsidR="00937B3C">
        <w:rPr>
          <w:rFonts w:ascii="Arial Narrow" w:hAnsi="Arial Narrow"/>
          <w:sz w:val="24"/>
          <w:szCs w:val="24"/>
        </w:rPr>
        <w:instrText xml:space="preserve"> TIME \@ "dd/MM/yyyy" </w:instrText>
      </w:r>
      <w:r w:rsidR="00937B3C">
        <w:rPr>
          <w:rFonts w:ascii="Arial Narrow" w:hAnsi="Arial Narrow"/>
          <w:sz w:val="24"/>
          <w:szCs w:val="24"/>
        </w:rPr>
        <w:fldChar w:fldCharType="separate"/>
      </w:r>
      <w:r w:rsidR="00D320E9">
        <w:rPr>
          <w:rFonts w:ascii="Arial Narrow" w:hAnsi="Arial Narrow"/>
          <w:noProof/>
          <w:sz w:val="24"/>
          <w:szCs w:val="24"/>
        </w:rPr>
        <w:t>04/01/2024</w:t>
      </w:r>
      <w:r w:rsidR="00937B3C">
        <w:rPr>
          <w:rFonts w:ascii="Arial Narrow" w:hAnsi="Arial Narrow"/>
          <w:sz w:val="24"/>
          <w:szCs w:val="24"/>
        </w:rPr>
        <w:fldChar w:fldCharType="end"/>
      </w:r>
    </w:p>
    <w:p w:rsidR="00D320E9" w:rsidRDefault="00D320E9" w:rsidP="0094481E">
      <w:pPr>
        <w:spacing w:line="240" w:lineRule="auto"/>
        <w:rPr>
          <w:rFonts w:ascii="Arial Narrow" w:hAnsi="Arial Narrow"/>
          <w:sz w:val="24"/>
          <w:szCs w:val="24"/>
        </w:rPr>
      </w:pPr>
    </w:p>
    <w:p w:rsidR="00D320E9" w:rsidRDefault="00D320E9" w:rsidP="0094481E">
      <w:pPr>
        <w:spacing w:line="240" w:lineRule="auto"/>
        <w:rPr>
          <w:rFonts w:ascii="Arial Narrow" w:hAnsi="Arial Narrow"/>
          <w:sz w:val="24"/>
          <w:szCs w:val="24"/>
        </w:rPr>
      </w:pPr>
    </w:p>
    <w:p w:rsidR="00D320E9" w:rsidRDefault="00D320E9" w:rsidP="00D320E9">
      <w:pPr>
        <w:spacing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                                                               </w:t>
      </w:r>
      <w:bookmarkStart w:id="0" w:name="_GoBack"/>
      <w:bookmarkEnd w:id="0"/>
      <w:r>
        <w:rPr>
          <w:rFonts w:ascii="Arial Narrow" w:hAnsi="Arial Narrow"/>
          <w:sz w:val="24"/>
          <w:szCs w:val="24"/>
        </w:rPr>
        <w:t>FIRMA DEL RICHIEDENTE</w:t>
      </w:r>
    </w:p>
    <w:sectPr w:rsidR="00D320E9" w:rsidSect="007815EE">
      <w:type w:val="continuous"/>
      <w:pgSz w:w="11907" w:h="16840" w:code="9"/>
      <w:pgMar w:top="1134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52736"/>
    <w:multiLevelType w:val="hybridMultilevel"/>
    <w:tmpl w:val="1BD2C662"/>
    <w:lvl w:ilvl="0" w:tplc="1102DC6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51F57"/>
    <w:multiLevelType w:val="hybridMultilevel"/>
    <w:tmpl w:val="045A6C38"/>
    <w:lvl w:ilvl="0" w:tplc="380C8C4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17D8F"/>
    <w:multiLevelType w:val="hybridMultilevel"/>
    <w:tmpl w:val="BF1E627E"/>
    <w:lvl w:ilvl="0" w:tplc="2320D0E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C17B7"/>
    <w:multiLevelType w:val="hybridMultilevel"/>
    <w:tmpl w:val="64987632"/>
    <w:lvl w:ilvl="0" w:tplc="B5CCF1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AA569C"/>
    <w:multiLevelType w:val="hybridMultilevel"/>
    <w:tmpl w:val="C9E27C82"/>
    <w:lvl w:ilvl="0" w:tplc="A99C4A2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862E2D"/>
    <w:multiLevelType w:val="hybridMultilevel"/>
    <w:tmpl w:val="92E4A9C8"/>
    <w:lvl w:ilvl="0" w:tplc="F5F2CE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D012B"/>
    <w:multiLevelType w:val="hybridMultilevel"/>
    <w:tmpl w:val="149C0494"/>
    <w:lvl w:ilvl="0" w:tplc="A1DA9F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3F73B0"/>
    <w:multiLevelType w:val="hybridMultilevel"/>
    <w:tmpl w:val="741CF614"/>
    <w:lvl w:ilvl="0" w:tplc="3698C1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EC6E83"/>
    <w:multiLevelType w:val="hybridMultilevel"/>
    <w:tmpl w:val="4C3C06E2"/>
    <w:lvl w:ilvl="0" w:tplc="0EF891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5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CBB"/>
    <w:rsid w:val="00001B2A"/>
    <w:rsid w:val="00005CBA"/>
    <w:rsid w:val="00024D46"/>
    <w:rsid w:val="00026EB5"/>
    <w:rsid w:val="00037725"/>
    <w:rsid w:val="000417A0"/>
    <w:rsid w:val="00056998"/>
    <w:rsid w:val="00063D17"/>
    <w:rsid w:val="00081DEB"/>
    <w:rsid w:val="00084D5C"/>
    <w:rsid w:val="000853D0"/>
    <w:rsid w:val="00093FFC"/>
    <w:rsid w:val="000A0C8E"/>
    <w:rsid w:val="000A1368"/>
    <w:rsid w:val="000A1F20"/>
    <w:rsid w:val="000A21A3"/>
    <w:rsid w:val="000B0EEA"/>
    <w:rsid w:val="000B4414"/>
    <w:rsid w:val="000B6DD2"/>
    <w:rsid w:val="000C6293"/>
    <w:rsid w:val="000D4032"/>
    <w:rsid w:val="000E3216"/>
    <w:rsid w:val="000F1D5A"/>
    <w:rsid w:val="001109CC"/>
    <w:rsid w:val="001115AE"/>
    <w:rsid w:val="001135ED"/>
    <w:rsid w:val="001149D8"/>
    <w:rsid w:val="001225A6"/>
    <w:rsid w:val="001250F8"/>
    <w:rsid w:val="001370B4"/>
    <w:rsid w:val="001370D4"/>
    <w:rsid w:val="001371E6"/>
    <w:rsid w:val="001407CB"/>
    <w:rsid w:val="00140DC5"/>
    <w:rsid w:val="00145BF1"/>
    <w:rsid w:val="0015349A"/>
    <w:rsid w:val="00155624"/>
    <w:rsid w:val="00161807"/>
    <w:rsid w:val="00164B72"/>
    <w:rsid w:val="00164E58"/>
    <w:rsid w:val="00193475"/>
    <w:rsid w:val="0019359E"/>
    <w:rsid w:val="00193D5F"/>
    <w:rsid w:val="00196D66"/>
    <w:rsid w:val="001A55E1"/>
    <w:rsid w:val="001A66BC"/>
    <w:rsid w:val="001C0B44"/>
    <w:rsid w:val="001C1488"/>
    <w:rsid w:val="001D0E0D"/>
    <w:rsid w:val="001D351A"/>
    <w:rsid w:val="001D6B1A"/>
    <w:rsid w:val="001D7D9D"/>
    <w:rsid w:val="001D7FD3"/>
    <w:rsid w:val="001E072A"/>
    <w:rsid w:val="001E3BC5"/>
    <w:rsid w:val="001F2A7D"/>
    <w:rsid w:val="001F35C1"/>
    <w:rsid w:val="001F58B5"/>
    <w:rsid w:val="001F763F"/>
    <w:rsid w:val="00201592"/>
    <w:rsid w:val="0020279A"/>
    <w:rsid w:val="0020481A"/>
    <w:rsid w:val="0020615D"/>
    <w:rsid w:val="002068D2"/>
    <w:rsid w:val="00210BB3"/>
    <w:rsid w:val="00214084"/>
    <w:rsid w:val="00220192"/>
    <w:rsid w:val="00223BF9"/>
    <w:rsid w:val="00224048"/>
    <w:rsid w:val="00233A33"/>
    <w:rsid w:val="00236979"/>
    <w:rsid w:val="00241088"/>
    <w:rsid w:val="00241B20"/>
    <w:rsid w:val="0024417F"/>
    <w:rsid w:val="00246F70"/>
    <w:rsid w:val="00251849"/>
    <w:rsid w:val="00255DB1"/>
    <w:rsid w:val="00275015"/>
    <w:rsid w:val="0028470D"/>
    <w:rsid w:val="00287B17"/>
    <w:rsid w:val="002A12DF"/>
    <w:rsid w:val="002B16D9"/>
    <w:rsid w:val="002B512F"/>
    <w:rsid w:val="002B74F3"/>
    <w:rsid w:val="002C2FA9"/>
    <w:rsid w:val="002C6FC9"/>
    <w:rsid w:val="002D0817"/>
    <w:rsid w:val="002D2024"/>
    <w:rsid w:val="002D50A4"/>
    <w:rsid w:val="002D73F8"/>
    <w:rsid w:val="002E4AB3"/>
    <w:rsid w:val="002F05F6"/>
    <w:rsid w:val="002F277A"/>
    <w:rsid w:val="002F58CE"/>
    <w:rsid w:val="00300C09"/>
    <w:rsid w:val="00301FAB"/>
    <w:rsid w:val="00312109"/>
    <w:rsid w:val="003146C9"/>
    <w:rsid w:val="00331975"/>
    <w:rsid w:val="003347CC"/>
    <w:rsid w:val="003358D8"/>
    <w:rsid w:val="00340DFB"/>
    <w:rsid w:val="00354027"/>
    <w:rsid w:val="00362ADB"/>
    <w:rsid w:val="00367CFC"/>
    <w:rsid w:val="00371452"/>
    <w:rsid w:val="00375926"/>
    <w:rsid w:val="00390A25"/>
    <w:rsid w:val="0039273B"/>
    <w:rsid w:val="00397AB9"/>
    <w:rsid w:val="003A371C"/>
    <w:rsid w:val="003A56DC"/>
    <w:rsid w:val="003A5955"/>
    <w:rsid w:val="003B0961"/>
    <w:rsid w:val="003B5B50"/>
    <w:rsid w:val="003C339A"/>
    <w:rsid w:val="003C35C2"/>
    <w:rsid w:val="003C6A05"/>
    <w:rsid w:val="003D0C34"/>
    <w:rsid w:val="003D282B"/>
    <w:rsid w:val="003D3D27"/>
    <w:rsid w:val="003F00E5"/>
    <w:rsid w:val="003F3B99"/>
    <w:rsid w:val="003F7ACA"/>
    <w:rsid w:val="004109F5"/>
    <w:rsid w:val="00417FBD"/>
    <w:rsid w:val="00420382"/>
    <w:rsid w:val="00422286"/>
    <w:rsid w:val="00423B88"/>
    <w:rsid w:val="00425CA2"/>
    <w:rsid w:val="00426193"/>
    <w:rsid w:val="00430A9C"/>
    <w:rsid w:val="004324FD"/>
    <w:rsid w:val="00433DB4"/>
    <w:rsid w:val="00450137"/>
    <w:rsid w:val="004516BE"/>
    <w:rsid w:val="00453B6C"/>
    <w:rsid w:val="00457605"/>
    <w:rsid w:val="004654D4"/>
    <w:rsid w:val="00472275"/>
    <w:rsid w:val="00472A6E"/>
    <w:rsid w:val="0047713D"/>
    <w:rsid w:val="00477766"/>
    <w:rsid w:val="00485577"/>
    <w:rsid w:val="0048570A"/>
    <w:rsid w:val="00486580"/>
    <w:rsid w:val="00490B49"/>
    <w:rsid w:val="004A00F2"/>
    <w:rsid w:val="004A245B"/>
    <w:rsid w:val="004A25CD"/>
    <w:rsid w:val="004A2AB3"/>
    <w:rsid w:val="004A6F6C"/>
    <w:rsid w:val="004A74F5"/>
    <w:rsid w:val="004B02C3"/>
    <w:rsid w:val="004B0517"/>
    <w:rsid w:val="004B2605"/>
    <w:rsid w:val="004B30C3"/>
    <w:rsid w:val="004B400D"/>
    <w:rsid w:val="004B42FB"/>
    <w:rsid w:val="004C1E75"/>
    <w:rsid w:val="004D21A7"/>
    <w:rsid w:val="004D52B1"/>
    <w:rsid w:val="004E38B4"/>
    <w:rsid w:val="004E63E7"/>
    <w:rsid w:val="004F5985"/>
    <w:rsid w:val="005004FD"/>
    <w:rsid w:val="00500993"/>
    <w:rsid w:val="00504CB3"/>
    <w:rsid w:val="005101F2"/>
    <w:rsid w:val="00520673"/>
    <w:rsid w:val="0054000C"/>
    <w:rsid w:val="00543256"/>
    <w:rsid w:val="00552977"/>
    <w:rsid w:val="005552A5"/>
    <w:rsid w:val="00562683"/>
    <w:rsid w:val="00565337"/>
    <w:rsid w:val="00577EDE"/>
    <w:rsid w:val="00581086"/>
    <w:rsid w:val="00581BB9"/>
    <w:rsid w:val="00582FD9"/>
    <w:rsid w:val="005850F4"/>
    <w:rsid w:val="005915E0"/>
    <w:rsid w:val="00597995"/>
    <w:rsid w:val="00597E22"/>
    <w:rsid w:val="005A05F9"/>
    <w:rsid w:val="005A1037"/>
    <w:rsid w:val="005A19DB"/>
    <w:rsid w:val="005A20A6"/>
    <w:rsid w:val="005C0D68"/>
    <w:rsid w:val="005C4254"/>
    <w:rsid w:val="005D0429"/>
    <w:rsid w:val="005D21D6"/>
    <w:rsid w:val="005D22C6"/>
    <w:rsid w:val="006016BA"/>
    <w:rsid w:val="006016FF"/>
    <w:rsid w:val="006046C8"/>
    <w:rsid w:val="00607ECF"/>
    <w:rsid w:val="0062135F"/>
    <w:rsid w:val="006305F9"/>
    <w:rsid w:val="00632387"/>
    <w:rsid w:val="00641C62"/>
    <w:rsid w:val="00643B51"/>
    <w:rsid w:val="006447BB"/>
    <w:rsid w:val="006463E1"/>
    <w:rsid w:val="006512EB"/>
    <w:rsid w:val="0065345C"/>
    <w:rsid w:val="0065530D"/>
    <w:rsid w:val="006554BE"/>
    <w:rsid w:val="006562D0"/>
    <w:rsid w:val="00660543"/>
    <w:rsid w:val="00670F64"/>
    <w:rsid w:val="00671F67"/>
    <w:rsid w:val="006732FF"/>
    <w:rsid w:val="006743AF"/>
    <w:rsid w:val="00680339"/>
    <w:rsid w:val="00683136"/>
    <w:rsid w:val="006968AB"/>
    <w:rsid w:val="006A0032"/>
    <w:rsid w:val="006B0317"/>
    <w:rsid w:val="006C5EC9"/>
    <w:rsid w:val="006D6203"/>
    <w:rsid w:val="006E1572"/>
    <w:rsid w:val="006F054C"/>
    <w:rsid w:val="006F6693"/>
    <w:rsid w:val="0070262E"/>
    <w:rsid w:val="007026E5"/>
    <w:rsid w:val="00706687"/>
    <w:rsid w:val="007127D2"/>
    <w:rsid w:val="00716338"/>
    <w:rsid w:val="00723E27"/>
    <w:rsid w:val="00726181"/>
    <w:rsid w:val="00731EE9"/>
    <w:rsid w:val="00734BF6"/>
    <w:rsid w:val="00745999"/>
    <w:rsid w:val="00750B73"/>
    <w:rsid w:val="00755519"/>
    <w:rsid w:val="00760A2B"/>
    <w:rsid w:val="00765142"/>
    <w:rsid w:val="0077211D"/>
    <w:rsid w:val="00776165"/>
    <w:rsid w:val="00780860"/>
    <w:rsid w:val="007815EE"/>
    <w:rsid w:val="0078548A"/>
    <w:rsid w:val="0079066C"/>
    <w:rsid w:val="007938EF"/>
    <w:rsid w:val="007944FC"/>
    <w:rsid w:val="007972C4"/>
    <w:rsid w:val="007A373E"/>
    <w:rsid w:val="007B5B11"/>
    <w:rsid w:val="007C0707"/>
    <w:rsid w:val="007C4E34"/>
    <w:rsid w:val="007D09BE"/>
    <w:rsid w:val="007D12C5"/>
    <w:rsid w:val="007D2413"/>
    <w:rsid w:val="007D5380"/>
    <w:rsid w:val="007E275F"/>
    <w:rsid w:val="007E3311"/>
    <w:rsid w:val="008008AC"/>
    <w:rsid w:val="00813EF4"/>
    <w:rsid w:val="00817854"/>
    <w:rsid w:val="00817B48"/>
    <w:rsid w:val="00820F73"/>
    <w:rsid w:val="008248AD"/>
    <w:rsid w:val="00830595"/>
    <w:rsid w:val="008437E9"/>
    <w:rsid w:val="00856540"/>
    <w:rsid w:val="00856BB5"/>
    <w:rsid w:val="00857B25"/>
    <w:rsid w:val="0086489A"/>
    <w:rsid w:val="00866122"/>
    <w:rsid w:val="00872C81"/>
    <w:rsid w:val="008813CB"/>
    <w:rsid w:val="00884030"/>
    <w:rsid w:val="0088494D"/>
    <w:rsid w:val="0089459F"/>
    <w:rsid w:val="0089765D"/>
    <w:rsid w:val="008A439B"/>
    <w:rsid w:val="008B421C"/>
    <w:rsid w:val="008B5225"/>
    <w:rsid w:val="008B7FEE"/>
    <w:rsid w:val="008C65F6"/>
    <w:rsid w:val="008C728C"/>
    <w:rsid w:val="008D3D72"/>
    <w:rsid w:val="008D6688"/>
    <w:rsid w:val="008E088C"/>
    <w:rsid w:val="008E0BA6"/>
    <w:rsid w:val="008F3826"/>
    <w:rsid w:val="008F4C2A"/>
    <w:rsid w:val="008F7D15"/>
    <w:rsid w:val="00900C94"/>
    <w:rsid w:val="00900EDB"/>
    <w:rsid w:val="009057CF"/>
    <w:rsid w:val="009064CC"/>
    <w:rsid w:val="00907AF6"/>
    <w:rsid w:val="00911CBB"/>
    <w:rsid w:val="009127F0"/>
    <w:rsid w:val="0092322A"/>
    <w:rsid w:val="0093257B"/>
    <w:rsid w:val="009361A2"/>
    <w:rsid w:val="00937296"/>
    <w:rsid w:val="00937B3C"/>
    <w:rsid w:val="0094481E"/>
    <w:rsid w:val="00947045"/>
    <w:rsid w:val="00954CF6"/>
    <w:rsid w:val="009743DB"/>
    <w:rsid w:val="009802E9"/>
    <w:rsid w:val="00981FE3"/>
    <w:rsid w:val="009834F7"/>
    <w:rsid w:val="00984B57"/>
    <w:rsid w:val="00996B2E"/>
    <w:rsid w:val="009B07FA"/>
    <w:rsid w:val="009B433D"/>
    <w:rsid w:val="009B57DB"/>
    <w:rsid w:val="009B5CC3"/>
    <w:rsid w:val="009B7921"/>
    <w:rsid w:val="009C1C88"/>
    <w:rsid w:val="009D08C1"/>
    <w:rsid w:val="009D2B17"/>
    <w:rsid w:val="009D533D"/>
    <w:rsid w:val="009E2DF3"/>
    <w:rsid w:val="009E42FC"/>
    <w:rsid w:val="009F24CB"/>
    <w:rsid w:val="009F52C8"/>
    <w:rsid w:val="009F5EAD"/>
    <w:rsid w:val="00A124E1"/>
    <w:rsid w:val="00A202CC"/>
    <w:rsid w:val="00A21A97"/>
    <w:rsid w:val="00A276D6"/>
    <w:rsid w:val="00A42CC4"/>
    <w:rsid w:val="00A4436B"/>
    <w:rsid w:val="00A4740E"/>
    <w:rsid w:val="00A51EDD"/>
    <w:rsid w:val="00A5291F"/>
    <w:rsid w:val="00A57ADF"/>
    <w:rsid w:val="00A60AA4"/>
    <w:rsid w:val="00A637CA"/>
    <w:rsid w:val="00A77BB5"/>
    <w:rsid w:val="00A92730"/>
    <w:rsid w:val="00A928A6"/>
    <w:rsid w:val="00AA02B3"/>
    <w:rsid w:val="00AA2441"/>
    <w:rsid w:val="00AA6A0A"/>
    <w:rsid w:val="00AB3AA5"/>
    <w:rsid w:val="00AB4FFE"/>
    <w:rsid w:val="00AB555B"/>
    <w:rsid w:val="00AB7528"/>
    <w:rsid w:val="00AC25FF"/>
    <w:rsid w:val="00AC5688"/>
    <w:rsid w:val="00AC5743"/>
    <w:rsid w:val="00AC6532"/>
    <w:rsid w:val="00AD2248"/>
    <w:rsid w:val="00AE2506"/>
    <w:rsid w:val="00AE4C2D"/>
    <w:rsid w:val="00AF237A"/>
    <w:rsid w:val="00AF5DD8"/>
    <w:rsid w:val="00B030F1"/>
    <w:rsid w:val="00B03628"/>
    <w:rsid w:val="00B102C3"/>
    <w:rsid w:val="00B10CEB"/>
    <w:rsid w:val="00B15A31"/>
    <w:rsid w:val="00B23CC9"/>
    <w:rsid w:val="00B2565B"/>
    <w:rsid w:val="00B34DE3"/>
    <w:rsid w:val="00B42132"/>
    <w:rsid w:val="00B4221A"/>
    <w:rsid w:val="00B6405C"/>
    <w:rsid w:val="00B644C9"/>
    <w:rsid w:val="00B72EDE"/>
    <w:rsid w:val="00B86A1D"/>
    <w:rsid w:val="00B8786C"/>
    <w:rsid w:val="00B900A3"/>
    <w:rsid w:val="00B94722"/>
    <w:rsid w:val="00BA7AD2"/>
    <w:rsid w:val="00BB0761"/>
    <w:rsid w:val="00BB31B1"/>
    <w:rsid w:val="00BB3F52"/>
    <w:rsid w:val="00BC0162"/>
    <w:rsid w:val="00BC1459"/>
    <w:rsid w:val="00BC1E8B"/>
    <w:rsid w:val="00BC2A7F"/>
    <w:rsid w:val="00BD16DC"/>
    <w:rsid w:val="00BE5B3E"/>
    <w:rsid w:val="00BE7635"/>
    <w:rsid w:val="00BF5E12"/>
    <w:rsid w:val="00C0258B"/>
    <w:rsid w:val="00C029D6"/>
    <w:rsid w:val="00C03110"/>
    <w:rsid w:val="00C2446E"/>
    <w:rsid w:val="00C24C1F"/>
    <w:rsid w:val="00C24D70"/>
    <w:rsid w:val="00C31342"/>
    <w:rsid w:val="00C32598"/>
    <w:rsid w:val="00C37CF6"/>
    <w:rsid w:val="00C42AC6"/>
    <w:rsid w:val="00C43B03"/>
    <w:rsid w:val="00C44F1B"/>
    <w:rsid w:val="00C52A20"/>
    <w:rsid w:val="00C54082"/>
    <w:rsid w:val="00C55A84"/>
    <w:rsid w:val="00C609D3"/>
    <w:rsid w:val="00C62ADE"/>
    <w:rsid w:val="00C62B30"/>
    <w:rsid w:val="00C63045"/>
    <w:rsid w:val="00C66F53"/>
    <w:rsid w:val="00C713CB"/>
    <w:rsid w:val="00C71DF5"/>
    <w:rsid w:val="00C824C7"/>
    <w:rsid w:val="00C85502"/>
    <w:rsid w:val="00C949B0"/>
    <w:rsid w:val="00C95E14"/>
    <w:rsid w:val="00C974AB"/>
    <w:rsid w:val="00CA0A6D"/>
    <w:rsid w:val="00CA479B"/>
    <w:rsid w:val="00CD1BC3"/>
    <w:rsid w:val="00CD5FE2"/>
    <w:rsid w:val="00CE1A75"/>
    <w:rsid w:val="00CE3D47"/>
    <w:rsid w:val="00CE5FA9"/>
    <w:rsid w:val="00CF3D88"/>
    <w:rsid w:val="00CF7D73"/>
    <w:rsid w:val="00D01A65"/>
    <w:rsid w:val="00D01C18"/>
    <w:rsid w:val="00D04DD4"/>
    <w:rsid w:val="00D10068"/>
    <w:rsid w:val="00D320E9"/>
    <w:rsid w:val="00D3761E"/>
    <w:rsid w:val="00D47241"/>
    <w:rsid w:val="00D510D5"/>
    <w:rsid w:val="00D52577"/>
    <w:rsid w:val="00D526CE"/>
    <w:rsid w:val="00D53F4B"/>
    <w:rsid w:val="00D56FAF"/>
    <w:rsid w:val="00D65604"/>
    <w:rsid w:val="00D728EB"/>
    <w:rsid w:val="00D72EB8"/>
    <w:rsid w:val="00D73308"/>
    <w:rsid w:val="00D73742"/>
    <w:rsid w:val="00D7496A"/>
    <w:rsid w:val="00D812A1"/>
    <w:rsid w:val="00D82E64"/>
    <w:rsid w:val="00D919BE"/>
    <w:rsid w:val="00DA016E"/>
    <w:rsid w:val="00DB18FF"/>
    <w:rsid w:val="00DB2039"/>
    <w:rsid w:val="00DB5BA0"/>
    <w:rsid w:val="00DC3EDF"/>
    <w:rsid w:val="00DD1045"/>
    <w:rsid w:val="00DD7C07"/>
    <w:rsid w:val="00DE3DD5"/>
    <w:rsid w:val="00DE480F"/>
    <w:rsid w:val="00E06589"/>
    <w:rsid w:val="00E101B7"/>
    <w:rsid w:val="00E10577"/>
    <w:rsid w:val="00E12DBD"/>
    <w:rsid w:val="00E15DE1"/>
    <w:rsid w:val="00E21343"/>
    <w:rsid w:val="00E26DC3"/>
    <w:rsid w:val="00E3026D"/>
    <w:rsid w:val="00E30A22"/>
    <w:rsid w:val="00E33B13"/>
    <w:rsid w:val="00E4738A"/>
    <w:rsid w:val="00E50852"/>
    <w:rsid w:val="00E542FB"/>
    <w:rsid w:val="00E6297D"/>
    <w:rsid w:val="00E629C1"/>
    <w:rsid w:val="00E63B70"/>
    <w:rsid w:val="00E86819"/>
    <w:rsid w:val="00E92AE5"/>
    <w:rsid w:val="00E94316"/>
    <w:rsid w:val="00E97FF9"/>
    <w:rsid w:val="00EA684C"/>
    <w:rsid w:val="00EB0327"/>
    <w:rsid w:val="00EB66CB"/>
    <w:rsid w:val="00EB7ECA"/>
    <w:rsid w:val="00ED4917"/>
    <w:rsid w:val="00EF046A"/>
    <w:rsid w:val="00EF2C66"/>
    <w:rsid w:val="00F11E17"/>
    <w:rsid w:val="00F145A1"/>
    <w:rsid w:val="00F2764C"/>
    <w:rsid w:val="00F312A6"/>
    <w:rsid w:val="00F45572"/>
    <w:rsid w:val="00F475BB"/>
    <w:rsid w:val="00F53423"/>
    <w:rsid w:val="00F541F0"/>
    <w:rsid w:val="00F5528E"/>
    <w:rsid w:val="00F651E1"/>
    <w:rsid w:val="00F7047B"/>
    <w:rsid w:val="00F74A71"/>
    <w:rsid w:val="00F8013D"/>
    <w:rsid w:val="00F81CA1"/>
    <w:rsid w:val="00F82045"/>
    <w:rsid w:val="00F82FF4"/>
    <w:rsid w:val="00F87FA7"/>
    <w:rsid w:val="00F918C1"/>
    <w:rsid w:val="00F96C1F"/>
    <w:rsid w:val="00F97DDC"/>
    <w:rsid w:val="00FA1476"/>
    <w:rsid w:val="00FA2837"/>
    <w:rsid w:val="00FA5C5F"/>
    <w:rsid w:val="00FA6BCD"/>
    <w:rsid w:val="00FB04F7"/>
    <w:rsid w:val="00FB18F6"/>
    <w:rsid w:val="00FD2FB5"/>
    <w:rsid w:val="00FD4020"/>
    <w:rsid w:val="00FD74DA"/>
    <w:rsid w:val="00FE200D"/>
    <w:rsid w:val="00FF1E86"/>
    <w:rsid w:val="00FF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FEACB9"/>
  <w15:docId w15:val="{7757BB24-E7BC-4EA8-9428-E45B7532D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26E5"/>
    <w:pPr>
      <w:tabs>
        <w:tab w:val="right" w:pos="8222"/>
      </w:tabs>
      <w:spacing w:line="360" w:lineRule="auto"/>
      <w:jc w:val="both"/>
    </w:pPr>
    <w:rPr>
      <w:rFonts w:ascii="Arial" w:hAnsi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45A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45A1"/>
    <w:rPr>
      <w:rFonts w:ascii="Tahoma" w:hAnsi="Tahoma" w:cs="Tahoma"/>
      <w:sz w:val="16"/>
      <w:szCs w:val="16"/>
    </w:rPr>
  </w:style>
  <w:style w:type="character" w:customStyle="1" w:styleId="st">
    <w:name w:val="st"/>
    <w:basedOn w:val="Carpredefinitoparagrafo"/>
    <w:rsid w:val="009D0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75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enedetti\Documenti\VARIE\CERTBANC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03698-7769-4F40-B5DD-C485E009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CERTBANC</Template>
  <TotalTime>16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M.G.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tribunale di massa</dc:creator>
  <cp:lastModifiedBy>Mario Foccoli</cp:lastModifiedBy>
  <cp:revision>14</cp:revision>
  <cp:lastPrinted>2022-07-11T06:13:00Z</cp:lastPrinted>
  <dcterms:created xsi:type="dcterms:W3CDTF">2022-10-20T09:04:00Z</dcterms:created>
  <dcterms:modified xsi:type="dcterms:W3CDTF">2024-01-04T14:15:00Z</dcterms:modified>
</cp:coreProperties>
</file>